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png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630"/>
        <w:gridCol w:w="522"/>
        <w:gridCol w:w="4176"/>
      </w:tblGrid>
      <w:tr w:rsidR="0027641A" w:rsidRPr="00B012F4" w14:paraId="43F2D96E" w14:textId="77777777" w:rsidTr="00E271DC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90"/>
            </w:tblGrid>
            <w:tr w:rsidR="0027641A" w14:paraId="42E75931" w14:textId="77777777" w:rsidTr="00554E94">
              <w:trPr>
                <w:trHeight w:hRule="exact" w:val="5490"/>
              </w:trPr>
              <w:tc>
                <w:tcPr>
                  <w:tcW w:w="3690" w:type="dxa"/>
                  <w:vAlign w:val="bottom"/>
                </w:tcPr>
                <w:p w14:paraId="33DA0C23" w14:textId="77777777" w:rsidR="005F47E7" w:rsidRDefault="00554E94" w:rsidP="005F47E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50D1161" wp14:editId="51607DA5">
                        <wp:extent cx="2327096" cy="3256674"/>
                        <wp:effectExtent l="0" t="0" r="0" b="127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changers pic 2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514" cy="3271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10645E" w14:textId="77777777" w:rsidR="005F47E7" w:rsidRPr="005F47E7" w:rsidRDefault="005F47E7" w:rsidP="005F47E7"/>
              </w:tc>
            </w:tr>
            <w:tr w:rsidR="0027641A" w14:paraId="1A07A7AB" w14:textId="77777777" w:rsidTr="00C63A6D">
              <w:trPr>
                <w:trHeight w:hRule="exact" w:val="6677"/>
              </w:trPr>
              <w:tc>
                <w:tcPr>
                  <w:tcW w:w="3690" w:type="dxa"/>
                  <w:shd w:val="clear" w:color="auto" w:fill="FFFFFF" w:themeFill="background1"/>
                </w:tcPr>
                <w:p w14:paraId="40558DFC" w14:textId="77777777" w:rsidR="006B6364" w:rsidRDefault="00C63A6D" w:rsidP="00C63A6D">
                  <w:pPr>
                    <w:pStyle w:val="BlockText"/>
                    <w:tabs>
                      <w:tab w:val="center" w:pos="1845"/>
                      <w:tab w:val="right" w:pos="3402"/>
                    </w:tabs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ab/>
                  </w:r>
                </w:p>
                <w:p w14:paraId="2D34C694" w14:textId="77777777" w:rsidR="00554E94" w:rsidRPr="002C3C19" w:rsidRDefault="002C3C19" w:rsidP="006B6364">
                  <w:pPr>
                    <w:pStyle w:val="BlockText"/>
                    <w:tabs>
                      <w:tab w:val="center" w:pos="1845"/>
                      <w:tab w:val="right" w:pos="3402"/>
                    </w:tabs>
                    <w:jc w:val="center"/>
                    <w:rPr>
                      <w:color w:val="auto"/>
                    </w:rPr>
                  </w:pPr>
                  <w:r w:rsidRPr="002C3C19">
                    <w:rPr>
                      <w:color w:val="auto"/>
                    </w:rPr>
                    <w:t>Sponsored by:</w:t>
                  </w:r>
                </w:p>
                <w:p w14:paraId="5CB2E0EC" w14:textId="77777777" w:rsidR="00554E94" w:rsidRDefault="00554E94" w:rsidP="00554E94">
                  <w:pPr>
                    <w:pStyle w:val="BlockText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DC100C0" wp14:editId="7046AF79">
                        <wp:extent cx="1979930" cy="400050"/>
                        <wp:effectExtent l="0" t="0" r="127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Ky WMU Logo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3580" cy="400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6BB0AC" w14:textId="77777777" w:rsidR="00554E94" w:rsidRDefault="00554E94" w:rsidP="00554E94">
                  <w:pPr>
                    <w:pStyle w:val="BlockText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2C69A2F" wp14:editId="7815E632">
                            <wp:simplePos x="0" y="0"/>
                            <wp:positionH relativeFrom="column">
                              <wp:posOffset>320040</wp:posOffset>
                            </wp:positionH>
                            <wp:positionV relativeFrom="paragraph">
                              <wp:posOffset>98425</wp:posOffset>
                            </wp:positionV>
                            <wp:extent cx="1733550" cy="0"/>
                            <wp:effectExtent l="0" t="0" r="19050" b="19050"/>
                            <wp:wrapNone/>
                            <wp:docPr id="11" name="Straight Connector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73355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BAE5AB4" id="Straight Connector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7.75pt" to="161.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" strokecolor="black [3213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  <w:p w14:paraId="1F65A8C1" w14:textId="3848DB4D" w:rsidR="007D30FD" w:rsidRDefault="007D30FD" w:rsidP="007D30FD">
                  <w:pPr>
                    <w:pStyle w:val="BlockText"/>
                  </w:pPr>
                </w:p>
              </w:tc>
            </w:tr>
          </w:tbl>
          <w:p w14:paraId="32B7FD66" w14:textId="77777777" w:rsidR="0027641A" w:rsidRDefault="0027641A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14:paraId="57810752" w14:textId="77777777" w:rsidR="0027641A" w:rsidRDefault="0027641A">
            <w:pPr>
              <w:spacing w:after="160" w:line="259" w:lineRule="auto"/>
            </w:pPr>
          </w:p>
        </w:tc>
        <w:tc>
          <w:tcPr>
            <w:tcW w:w="576" w:type="dxa"/>
          </w:tcPr>
          <w:p w14:paraId="0C02C9C1" w14:textId="77777777" w:rsidR="0027641A" w:rsidRDefault="0027641A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27641A" w14:paraId="1D8D42B5" w14:textId="77777777">
              <w:trPr>
                <w:trHeight w:hRule="exact" w:val="1440"/>
              </w:trPr>
              <w:tc>
                <w:tcPr>
                  <w:tcW w:w="5000" w:type="pct"/>
                </w:tcPr>
                <w:p w14:paraId="6202B958" w14:textId="77777777" w:rsidR="0027641A" w:rsidRDefault="0027641A"/>
              </w:tc>
            </w:tr>
            <w:tr w:rsidR="0027641A" w14:paraId="67B6B5C6" w14:textId="77777777" w:rsidTr="009C4E30">
              <w:trPr>
                <w:cantSplit/>
                <w:trHeight w:hRule="exact" w:val="5760"/>
              </w:trPr>
              <w:tc>
                <w:tcPr>
                  <w:tcW w:w="5000" w:type="pct"/>
                </w:tcPr>
                <w:p w14:paraId="4F44D625" w14:textId="77777777" w:rsidR="003F00B7" w:rsidRPr="00A76CF8" w:rsidRDefault="003F00B7" w:rsidP="009C4E30">
                  <w:pPr>
                    <w:pStyle w:val="Recipient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A76CF8">
                    <w:rPr>
                      <w:sz w:val="24"/>
                      <w:szCs w:val="24"/>
                    </w:rPr>
                    <w:t>Homeowner</w:t>
                  </w:r>
                  <w:r w:rsidR="00021468" w:rsidRPr="00A76CF8">
                    <w:rPr>
                      <w:sz w:val="24"/>
                      <w:szCs w:val="24"/>
                    </w:rPr>
                    <w:t xml:space="preserve"> </w:t>
                  </w:r>
                  <w:r w:rsidRPr="00A76CF8">
                    <w:rPr>
                      <w:sz w:val="24"/>
                      <w:szCs w:val="24"/>
                    </w:rPr>
                    <w:t>Project Application</w:t>
                  </w:r>
                </w:p>
                <w:p w14:paraId="7C27EF9C" w14:textId="7EAC03C1" w:rsidR="00CD36D1" w:rsidRPr="00CD36D1" w:rsidRDefault="00021468" w:rsidP="009C4E30">
                  <w:pPr>
                    <w:pStyle w:val="Recipient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76CF8">
                    <w:rPr>
                      <w:sz w:val="24"/>
                      <w:szCs w:val="24"/>
                    </w:rPr>
                    <w:t xml:space="preserve">c/o </w:t>
                  </w:r>
                  <w:r w:rsidR="004B66FE">
                    <w:rPr>
                      <w:b/>
                      <w:sz w:val="24"/>
                      <w:szCs w:val="24"/>
                    </w:rPr>
                    <w:t>Lake Cumberland Baptist Association</w:t>
                  </w:r>
                </w:p>
                <w:p w14:paraId="23202DE2" w14:textId="77777777" w:rsidR="00CD36D1" w:rsidRPr="00CD36D1" w:rsidRDefault="00CD36D1" w:rsidP="009C4E30">
                  <w:pPr>
                    <w:pStyle w:val="Recipient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D36D1">
                    <w:rPr>
                      <w:b/>
                      <w:sz w:val="24"/>
                      <w:szCs w:val="24"/>
                    </w:rPr>
                    <w:t>45 Parkers Mill Rd</w:t>
                  </w:r>
                </w:p>
                <w:p w14:paraId="248CF478" w14:textId="77777777" w:rsidR="00CD36D1" w:rsidRPr="00CD36D1" w:rsidRDefault="00CD36D1" w:rsidP="009C4E30">
                  <w:pPr>
                    <w:pStyle w:val="Recipient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CD36D1">
                    <w:rPr>
                      <w:b/>
                      <w:sz w:val="24"/>
                      <w:szCs w:val="24"/>
                    </w:rPr>
                    <w:t>Somerset, KY 42501</w:t>
                  </w:r>
                </w:p>
                <w:p w14:paraId="4E8B705E" w14:textId="055EB46D" w:rsidR="00CD36D1" w:rsidRPr="00CD36D1" w:rsidRDefault="00D44CC2" w:rsidP="009C4E30">
                  <w:pPr>
                    <w:pStyle w:val="Recipient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6</w:t>
                  </w:r>
                  <w:r w:rsidR="00CD36D1" w:rsidRPr="00CD36D1">
                    <w:rPr>
                      <w:b/>
                      <w:sz w:val="24"/>
                      <w:szCs w:val="24"/>
                    </w:rPr>
                    <w:t>06-678-4465</w:t>
                  </w:r>
                </w:p>
                <w:p w14:paraId="566298A5" w14:textId="7E92550D" w:rsidR="00CD36D1" w:rsidRPr="00CD36D1" w:rsidRDefault="00D44CC2" w:rsidP="009C4E30">
                  <w:pPr>
                    <w:pStyle w:val="Recipient"/>
                    <w:ind w:left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lakecumberlandba@gmail.com</w:t>
                  </w:r>
                </w:p>
                <w:p w14:paraId="16F59DE2" w14:textId="7E541EA1" w:rsidR="00021468" w:rsidRDefault="00021468" w:rsidP="009C4E30">
                  <w:pPr>
                    <w:pStyle w:val="Recipient"/>
                    <w:jc w:val="center"/>
                  </w:pPr>
                </w:p>
              </w:tc>
            </w:tr>
            <w:tr w:rsidR="0027641A" w14:paraId="0AB39A19" w14:textId="77777777" w:rsidTr="009C4E30">
              <w:trPr>
                <w:cantSplit/>
                <w:trHeight w:hRule="exact" w:val="3510"/>
              </w:trPr>
              <w:tc>
                <w:tcPr>
                  <w:tcW w:w="5000" w:type="pct"/>
                </w:tcPr>
                <w:p w14:paraId="6768627D" w14:textId="519210BD" w:rsidR="0027641A" w:rsidRDefault="001D1B57" w:rsidP="009C4E30">
                  <w:pPr>
                    <w:pStyle w:val="Organization"/>
                    <w:spacing w:line="264" w:lineRule="auto"/>
                    <w:jc w:val="center"/>
                  </w:pPr>
                  <w:sdt>
                    <w:sdtPr>
                      <w:rPr>
                        <w:color w:val="0070C0"/>
                      </w:rPr>
                      <w:alias w:val="Company"/>
                      <w:tag w:val=""/>
                      <w:id w:val="878906079"/>
                      <w:placeholder>
                        <w:docPart w:val="1DDF2172F02C475980ABE300EB6CF8B9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D44CC2">
                        <w:rPr>
                          <w:color w:val="0070C0"/>
                        </w:rPr>
                        <w:t>Lake Cumberland</w:t>
                      </w:r>
                      <w:r w:rsidR="000411B0">
                        <w:rPr>
                          <w:color w:val="0070C0"/>
                        </w:rPr>
                        <w:t xml:space="preserve"> Baptist Association</w:t>
                      </w:r>
                    </w:sdtContent>
                  </w:sdt>
                </w:p>
                <w:p w14:paraId="2A975564" w14:textId="0B6D484D" w:rsidR="0027641A" w:rsidRDefault="00CD36D1" w:rsidP="009C4E30">
                  <w:pPr>
                    <w:pStyle w:val="NoSpacing"/>
                    <w:jc w:val="center"/>
                  </w:pPr>
                  <w:r>
                    <w:t>45 Parkers Mill Rd, Somerset, KY, 42501</w:t>
                  </w:r>
                </w:p>
              </w:tc>
            </w:tr>
          </w:tbl>
          <w:p w14:paraId="272B7079" w14:textId="77777777" w:rsidR="0027641A" w:rsidRDefault="0027641A">
            <w:pPr>
              <w:spacing w:after="160" w:line="259" w:lineRule="auto"/>
            </w:pPr>
          </w:p>
        </w:tc>
        <w:tc>
          <w:tcPr>
            <w:tcW w:w="630" w:type="dxa"/>
          </w:tcPr>
          <w:p w14:paraId="48869F0F" w14:textId="77777777" w:rsidR="0027641A" w:rsidRDefault="0027641A">
            <w:pPr>
              <w:spacing w:after="160" w:line="259" w:lineRule="auto"/>
            </w:pPr>
          </w:p>
        </w:tc>
        <w:tc>
          <w:tcPr>
            <w:tcW w:w="522" w:type="dxa"/>
          </w:tcPr>
          <w:p w14:paraId="6F90D8C4" w14:textId="77777777" w:rsidR="0027641A" w:rsidRDefault="0027641A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27641A" w14:paraId="6F7CB430" w14:textId="77777777" w:rsidTr="00C63A6D">
              <w:trPr>
                <w:trHeight w:hRule="exact" w:val="3420"/>
              </w:trPr>
              <w:tc>
                <w:tcPr>
                  <w:tcW w:w="5000" w:type="pct"/>
                  <w:tcBorders>
                    <w:bottom w:val="single" w:sz="12" w:space="0" w:color="8DBB70" w:themeColor="accent2"/>
                  </w:tcBorders>
                  <w:vAlign w:val="bottom"/>
                </w:tcPr>
                <w:p w14:paraId="22D8BAA3" w14:textId="77777777" w:rsidR="0027641A" w:rsidRDefault="00E271DC" w:rsidP="00E271DC">
                  <w:pPr>
                    <w:pStyle w:val="Titl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A34E759" wp14:editId="5A9C3CAA">
                        <wp:extent cx="2631440" cy="120015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Ky Changers Logo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0042" cy="1204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7641A" w14:paraId="3AEB3967" w14:textId="77777777" w:rsidTr="00C63A6D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8DBB70" w:themeColor="accent2"/>
                  </w:tcBorders>
                </w:tcPr>
                <w:p w14:paraId="1E197F63" w14:textId="77777777" w:rsidR="00E271DC" w:rsidRDefault="00E271DC" w:rsidP="00E271DC">
                  <w:pPr>
                    <w:pStyle w:val="Subtitle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14:paraId="5338CCCF" w14:textId="77777777" w:rsidR="0027641A" w:rsidRDefault="00E271DC" w:rsidP="00E271DC">
                  <w:pPr>
                    <w:pStyle w:val="Subtitle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H</w:t>
                  </w:r>
                  <w:r w:rsidRPr="00E271DC">
                    <w:rPr>
                      <w:b/>
                      <w:sz w:val="40"/>
                      <w:szCs w:val="40"/>
                    </w:rPr>
                    <w:t>omeowner Project Application</w:t>
                  </w:r>
                </w:p>
                <w:p w14:paraId="451604DB" w14:textId="77777777" w:rsidR="00AB586C" w:rsidRPr="00AB586C" w:rsidRDefault="00AB586C" w:rsidP="00AB586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14:paraId="78C50F5C" w14:textId="78024DFC" w:rsidR="00AB586C" w:rsidRPr="00AB586C" w:rsidRDefault="00CD36D1" w:rsidP="00AB586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June </w:t>
                  </w:r>
                  <w:r w:rsidR="009C4E30">
                    <w:rPr>
                      <w:b/>
                      <w:sz w:val="28"/>
                      <w:szCs w:val="28"/>
                    </w:rPr>
                    <w:t xml:space="preserve">18 – </w:t>
                  </w:r>
                  <w:r>
                    <w:rPr>
                      <w:b/>
                      <w:sz w:val="28"/>
                      <w:szCs w:val="28"/>
                    </w:rPr>
                    <w:t>Ju</w:t>
                  </w:r>
                  <w:r w:rsidR="009C4E30">
                    <w:rPr>
                      <w:b/>
                      <w:sz w:val="28"/>
                      <w:szCs w:val="28"/>
                    </w:rPr>
                    <w:t xml:space="preserve">ne 24 </w:t>
                  </w:r>
                  <w:r w:rsidR="00AB586C" w:rsidRPr="00AB586C">
                    <w:rPr>
                      <w:b/>
                      <w:sz w:val="28"/>
                      <w:szCs w:val="28"/>
                    </w:rPr>
                    <w:t>, 20</w:t>
                  </w:r>
                  <w:r w:rsidR="00D44CC2">
                    <w:rPr>
                      <w:b/>
                      <w:sz w:val="28"/>
                      <w:szCs w:val="28"/>
                    </w:rPr>
                    <w:t>2</w:t>
                  </w:r>
                  <w:r w:rsidR="009C4E30"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</w:tr>
            <w:tr w:rsidR="0027641A" w14:paraId="28912994" w14:textId="77777777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14:paraId="6D05FD5B" w14:textId="77777777" w:rsidR="00021468" w:rsidRDefault="005F47E7">
                  <w:pPr>
                    <w:spacing w:after="160" w:line="264" w:lineRule="auto"/>
                    <w:rPr>
                      <w:noProof/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  <w:sz w:val="28"/>
                      <w:szCs w:val="28"/>
                      <w:lang w:eastAsia="en-US"/>
                    </w:rPr>
                    <w:t>Contact</w:t>
                  </w:r>
                  <w:r w:rsidR="00E271DC" w:rsidRPr="00E271DC">
                    <w:rPr>
                      <w:noProof/>
                      <w:sz w:val="28"/>
                      <w:szCs w:val="28"/>
                      <w:lang w:eastAsia="en-US"/>
                    </w:rPr>
                    <w:t>:</w:t>
                  </w:r>
                </w:p>
                <w:p w14:paraId="241A6A9B" w14:textId="22946A14" w:rsidR="00CD36D1" w:rsidRPr="00CD36D1" w:rsidRDefault="004B66FE" w:rsidP="00CD36D1">
                  <w:pPr>
                    <w:spacing w:after="160"/>
                    <w:rPr>
                      <w:noProof/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  <w:sz w:val="28"/>
                      <w:szCs w:val="28"/>
                      <w:lang w:eastAsia="en-US"/>
                    </w:rPr>
                    <w:t>Lake Cumberland Baptist Association</w:t>
                  </w:r>
                </w:p>
                <w:p w14:paraId="24787EB2" w14:textId="77777777" w:rsidR="00CD36D1" w:rsidRPr="00CD36D1" w:rsidRDefault="00CD36D1" w:rsidP="00CD36D1">
                  <w:pPr>
                    <w:spacing w:after="160"/>
                    <w:rPr>
                      <w:noProof/>
                      <w:sz w:val="28"/>
                      <w:szCs w:val="28"/>
                      <w:lang w:eastAsia="en-US"/>
                    </w:rPr>
                  </w:pPr>
                  <w:r w:rsidRPr="00CD36D1">
                    <w:rPr>
                      <w:noProof/>
                      <w:sz w:val="28"/>
                      <w:szCs w:val="28"/>
                      <w:lang w:eastAsia="en-US"/>
                    </w:rPr>
                    <w:t>45 Parkers Mill Rd</w:t>
                  </w:r>
                </w:p>
                <w:p w14:paraId="3DA149F5" w14:textId="77777777" w:rsidR="00CD36D1" w:rsidRPr="00CD36D1" w:rsidRDefault="00CD36D1" w:rsidP="00CD36D1">
                  <w:pPr>
                    <w:spacing w:after="160"/>
                    <w:rPr>
                      <w:noProof/>
                      <w:sz w:val="28"/>
                      <w:szCs w:val="28"/>
                      <w:lang w:eastAsia="en-US"/>
                    </w:rPr>
                  </w:pPr>
                  <w:r w:rsidRPr="00CD36D1">
                    <w:rPr>
                      <w:noProof/>
                      <w:sz w:val="28"/>
                      <w:szCs w:val="28"/>
                      <w:lang w:eastAsia="en-US"/>
                    </w:rPr>
                    <w:t>Somerset, KY 42501</w:t>
                  </w:r>
                </w:p>
                <w:p w14:paraId="6F9F06EE" w14:textId="77777777" w:rsidR="00CD36D1" w:rsidRPr="00CD36D1" w:rsidRDefault="00CD36D1" w:rsidP="00CD36D1">
                  <w:pPr>
                    <w:spacing w:after="160"/>
                    <w:rPr>
                      <w:noProof/>
                      <w:sz w:val="28"/>
                      <w:szCs w:val="28"/>
                      <w:lang w:eastAsia="en-US"/>
                    </w:rPr>
                  </w:pPr>
                  <w:r w:rsidRPr="00CD36D1">
                    <w:rPr>
                      <w:noProof/>
                      <w:sz w:val="28"/>
                      <w:szCs w:val="28"/>
                      <w:lang w:eastAsia="en-US"/>
                    </w:rPr>
                    <w:t>606-678-4465</w:t>
                  </w:r>
                </w:p>
                <w:p w14:paraId="674A4DA2" w14:textId="481322C1" w:rsidR="00387624" w:rsidRPr="00D44CC2" w:rsidRDefault="00D44CC2" w:rsidP="00CD36D1">
                  <w:pPr>
                    <w:spacing w:after="160" w:line="264" w:lineRule="auto"/>
                    <w:rPr>
                      <w:sz w:val="28"/>
                      <w:szCs w:val="28"/>
                    </w:rPr>
                  </w:pPr>
                  <w:r w:rsidRPr="00D44CC2">
                    <w:rPr>
                      <w:sz w:val="28"/>
                      <w:szCs w:val="28"/>
                    </w:rPr>
                    <w:t>lakecumberlandba@gmail.com</w:t>
                  </w:r>
                </w:p>
              </w:tc>
            </w:tr>
            <w:tr w:rsidR="0027641A" w14:paraId="421816AB" w14:textId="77777777" w:rsidTr="00413357">
              <w:trPr>
                <w:trHeight w:hRule="exact" w:val="144"/>
              </w:trPr>
              <w:tc>
                <w:tcPr>
                  <w:tcW w:w="5000" w:type="pct"/>
                  <w:shd w:val="clear" w:color="auto" w:fill="92D050"/>
                </w:tcPr>
                <w:p w14:paraId="63F4D18E" w14:textId="77777777" w:rsidR="0027641A" w:rsidRDefault="0027641A">
                  <w:pPr>
                    <w:spacing w:after="200" w:line="264" w:lineRule="auto"/>
                  </w:pPr>
                </w:p>
              </w:tc>
            </w:tr>
          </w:tbl>
          <w:p w14:paraId="312A6F0B" w14:textId="77777777" w:rsidR="0027641A" w:rsidRDefault="0027641A">
            <w:pPr>
              <w:spacing w:after="160" w:line="259" w:lineRule="auto"/>
            </w:pPr>
          </w:p>
        </w:tc>
      </w:tr>
    </w:tbl>
    <w:p w14:paraId="568C2208" w14:textId="77777777" w:rsidR="0027641A" w:rsidRDefault="0027641A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40"/>
        <w:gridCol w:w="4068"/>
      </w:tblGrid>
      <w:tr w:rsidR="0027641A" w14:paraId="2C9443F2" w14:textId="77777777" w:rsidTr="004B716A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27641A" w14:paraId="4F401B9F" w14:textId="77777777" w:rsidTr="009E26DC">
              <w:trPr>
                <w:trHeight w:hRule="exact" w:val="1530"/>
              </w:trPr>
              <w:tc>
                <w:tcPr>
                  <w:tcW w:w="4176" w:type="dxa"/>
                </w:tcPr>
                <w:p w14:paraId="59027B46" w14:textId="77777777" w:rsidR="0027641A" w:rsidRDefault="00F022F0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lastRenderedPageBreak/>
                    <w:drawing>
                      <wp:inline distT="0" distB="0" distL="0" distR="0" wp14:anchorId="36D01F00" wp14:editId="69420349">
                        <wp:extent cx="2651760" cy="1214120"/>
                        <wp:effectExtent l="0" t="0" r="0" b="508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Ky Changers Logo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1214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7641A" w14:paraId="7A278CBC" w14:textId="77777777">
              <w:trPr>
                <w:trHeight w:hRule="exact" w:val="7488"/>
              </w:trPr>
              <w:tc>
                <w:tcPr>
                  <w:tcW w:w="4176" w:type="dxa"/>
                </w:tcPr>
                <w:p w14:paraId="697091E1" w14:textId="77777777" w:rsidR="0037734A" w:rsidRPr="00873346" w:rsidRDefault="007D30FD" w:rsidP="0037734A">
                  <w:pPr>
                    <w:pStyle w:val="Heading2"/>
                    <w:outlineLvl w:val="1"/>
                    <w:rPr>
                      <w:sz w:val="28"/>
                      <w:szCs w:val="28"/>
                    </w:rPr>
                  </w:pPr>
                  <w:r w:rsidRPr="00873346">
                    <w:rPr>
                      <w:color w:val="3A3836" w:themeColor="background2" w:themeShade="40"/>
                      <w:sz w:val="28"/>
                      <w:szCs w:val="28"/>
                    </w:rPr>
                    <w:t>What is Kentucky Changers?</w:t>
                  </w:r>
                </w:p>
                <w:p w14:paraId="1E994CE4" w14:textId="77777777" w:rsidR="0027641A" w:rsidRDefault="006E2D5B" w:rsidP="0037734A">
                  <w:pPr>
                    <w:pStyle w:val="Heading2"/>
                    <w:outlineLvl w:val="1"/>
                  </w:pPr>
                  <w:r w:rsidRPr="00873346">
                    <w:rPr>
                      <w:noProof/>
                      <w:color w:val="3A3836" w:themeColor="background2" w:themeShade="40"/>
                      <w:sz w:val="28"/>
                      <w:szCs w:val="28"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3360" behindDoc="0" locked="0" layoutInCell="1" allowOverlap="1" wp14:anchorId="248501E1" wp14:editId="1DA5DFF8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92710</wp:posOffset>
                            </wp:positionV>
                            <wp:extent cx="2638425" cy="5105400"/>
                            <wp:effectExtent l="0" t="0" r="28575" b="19050"/>
                            <wp:wrapNone/>
                            <wp:docPr id="5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38425" cy="5105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92D05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F004F49" w14:textId="57AAE9F8" w:rsidR="000E19DE" w:rsidRPr="00925142" w:rsidRDefault="007D30FD" w:rsidP="0037734A">
                                        <w:pPr>
                                          <w:rPr>
                                            <w:rFonts w:eastAsia="Times New Roman" w:cs="Times New Roman"/>
                                            <w:color w:val="auto"/>
                                            <w:kern w:val="0"/>
                                            <w:lang w:eastAsia="en-US"/>
                                            <w14:ligatures w14:val="none"/>
                                          </w:rPr>
                                        </w:pPr>
                                        <w:r w:rsidRPr="0092514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Kentucky Changers is a ministry sponsored by the </w:t>
                                        </w:r>
                                        <w:r w:rsidR="004B66FE">
                                          <w:rPr>
                                            <w:sz w:val="22"/>
                                            <w:szCs w:val="22"/>
                                          </w:rPr>
                                          <w:t>Lake Cumberland Baptist Association</w:t>
                                        </w:r>
                                        <w:r w:rsidRPr="00925142">
                                          <w:rPr>
                                            <w:sz w:val="22"/>
                                            <w:szCs w:val="22"/>
                                          </w:rPr>
                                          <w:t>. It uses young people in 8</w:t>
                                        </w:r>
                                        <w:r w:rsidRPr="00925142">
                                          <w:rPr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 w:rsidRPr="0092514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through 12</w:t>
                                        </w:r>
                                        <w:r w:rsidRPr="00925142">
                                          <w:rPr>
                                            <w:sz w:val="22"/>
                                            <w:szCs w:val="22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 w:rsidRPr="0092514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grades and college students to refurbish home exteriors.</w:t>
                                        </w:r>
                                        <w:r w:rsidR="006E2D5B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Read below some of past Kentucky Changers’ experiences.</w:t>
                                        </w:r>
                                        <w:r w:rsidR="00873346" w:rsidRPr="00925142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Pr="00925142">
                                          <w:rPr>
                                            <w:rFonts w:eastAsia="Times New Roman" w:cs="Times New Roman"/>
                                            <w:color w:val="auto"/>
                                            <w:kern w:val="0"/>
                                            <w:lang w:eastAsia="en-US"/>
                                            <w14:ligatures w14:val="none"/>
                                          </w:rPr>
                                          <w:t xml:space="preserve"> </w:t>
                                        </w:r>
                                      </w:p>
                                      <w:p w14:paraId="19EE5EB7" w14:textId="77777777" w:rsidR="00D703E4" w:rsidRPr="009E26DC" w:rsidRDefault="00925142" w:rsidP="00D703E4">
                                        <w:pPr>
                                          <w:pStyle w:val="xmsonormal"/>
                                          <w:rPr>
                                            <w:rFonts w:asciiTheme="minorHAnsi" w:hAnsiTheme="minorHAnsi"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9E26DC">
                                          <w:rPr>
                                            <w:rFonts w:asciiTheme="minorHAnsi" w:hAnsiTheme="minorHAnsi"/>
                                            <w:sz w:val="21"/>
                                            <w:szCs w:val="21"/>
                                          </w:rPr>
                                          <w:t xml:space="preserve">“Changers is an exciting </w:t>
                                        </w:r>
                                        <w:r w:rsidR="00D703E4" w:rsidRPr="009E26DC">
                                          <w:rPr>
                                            <w:rFonts w:asciiTheme="minorHAnsi" w:hAnsiTheme="minorHAnsi"/>
                                            <w:sz w:val="21"/>
                                            <w:szCs w:val="21"/>
                                          </w:rPr>
                                          <w:t>adventure.  Although it consists of waking up early, and you’re pretty tired by the end of the week.  The reward you get out of it is way better than sleep.  I like Changers because you make new friends, friends that are fellow believers in Christ.  Every time I go my relationship with God always grows.  Also, being able to help someone, and put a smile on their face is priceless</w:t>
                                        </w:r>
                                        <w:r w:rsidR="009E26DC">
                                          <w:rPr>
                                            <w:rFonts w:asciiTheme="minorHAnsi" w:hAnsiTheme="minorHAnsi"/>
                                            <w:sz w:val="21"/>
                                            <w:szCs w:val="21"/>
                                          </w:rPr>
                                          <w:t>.”    -Faith Wiley, 16</w:t>
                                        </w:r>
                                      </w:p>
                                      <w:p w14:paraId="68B458FC" w14:textId="77777777" w:rsidR="00D703E4" w:rsidRPr="009E26DC" w:rsidRDefault="00D703E4" w:rsidP="00D703E4">
                                        <w:pPr>
                                          <w:pStyle w:val="xmsonormal"/>
                                          <w:rPr>
                                            <w:rFonts w:asciiTheme="minorHAnsi" w:hAnsiTheme="minorHAnsi"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9E26DC">
                                          <w:rPr>
                                            <w:rFonts w:asciiTheme="minorHAnsi" w:hAnsiTheme="minorHAnsi"/>
                                            <w:sz w:val="21"/>
                                            <w:szCs w:val="21"/>
                                          </w:rPr>
                                          <w:t>“The reason I like doing KY Changers is because I love to help others and I like to see the homeowners smiling faces when they get a ramp that they can use to finally be able to get out of their house, or have a roof over their head that doesn’t leak, etc.  I also love being out there spreading God’s love through work that we do and having the opportunity to spread God’s word with the homeowners.  It’s a great opportunity for people to hear about God’s word and see the love He has for them; and I encourage everyone to try it out b</w:t>
                                        </w:r>
                                        <w:r w:rsidR="009E26DC">
                                          <w:rPr>
                                            <w:rFonts w:asciiTheme="minorHAnsi" w:hAnsiTheme="minorHAnsi"/>
                                            <w:sz w:val="21"/>
                                            <w:szCs w:val="21"/>
                                          </w:rPr>
                                          <w:t>ecause you won’t regret it.”   -Josh Newton, 25</w:t>
                                        </w:r>
                                      </w:p>
                                      <w:p w14:paraId="69C6B8D3" w14:textId="77777777" w:rsidR="00CF2093" w:rsidRPr="00873346" w:rsidRDefault="00CF2093" w:rsidP="0037734A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48501E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-.3pt;margin-top:7.3pt;width:207.75pt;height:40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" strokecolor="#92d050" strokeweight="1pt">
                            <v:textbox>
                              <w:txbxContent>
                                <w:p w14:paraId="0F004F49" w14:textId="57AAE9F8" w:rsidR="000E19DE" w:rsidRPr="00925142" w:rsidRDefault="007D30FD" w:rsidP="0037734A">
                                  <w:pPr>
                                    <w:rPr>
                                      <w:rFonts w:eastAsia="Times New Roman" w:cs="Times New Roman"/>
                                      <w:color w:val="auto"/>
                                      <w:kern w:val="0"/>
                                      <w:lang w:eastAsia="en-US"/>
                                      <w14:ligatures w14:val="none"/>
                                    </w:rPr>
                                  </w:pPr>
                                  <w:r w:rsidRPr="00925142">
                                    <w:rPr>
                                      <w:sz w:val="22"/>
                                      <w:szCs w:val="22"/>
                                    </w:rPr>
                                    <w:t xml:space="preserve">Kentucky Changers is a ministry sponsored by the </w:t>
                                  </w:r>
                                  <w:r w:rsidR="004B66FE">
                                    <w:rPr>
                                      <w:sz w:val="22"/>
                                      <w:szCs w:val="22"/>
                                    </w:rPr>
                                    <w:t>Lake Cumberland Baptist Association</w:t>
                                  </w:r>
                                  <w:r w:rsidRPr="00925142">
                                    <w:rPr>
                                      <w:sz w:val="22"/>
                                      <w:szCs w:val="22"/>
                                    </w:rPr>
                                    <w:t>. It uses young people in 8</w:t>
                                  </w:r>
                                  <w:r w:rsidRPr="00925142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925142">
                                    <w:rPr>
                                      <w:sz w:val="22"/>
                                      <w:szCs w:val="22"/>
                                    </w:rPr>
                                    <w:t xml:space="preserve"> through 12</w:t>
                                  </w:r>
                                  <w:r w:rsidRPr="00925142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925142">
                                    <w:rPr>
                                      <w:sz w:val="22"/>
                                      <w:szCs w:val="22"/>
                                    </w:rPr>
                                    <w:t xml:space="preserve"> grades and college students to refurbish home exteriors.</w:t>
                                  </w:r>
                                  <w:r w:rsidR="006E2D5B">
                                    <w:rPr>
                                      <w:sz w:val="22"/>
                                      <w:szCs w:val="22"/>
                                    </w:rPr>
                                    <w:t xml:space="preserve"> Read below some of past Kentucky Changers’ experiences.</w:t>
                                  </w:r>
                                  <w:r w:rsidR="00873346" w:rsidRPr="00925142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925142">
                                    <w:rPr>
                                      <w:rFonts w:eastAsia="Times New Roman" w:cs="Times New Roman"/>
                                      <w:color w:val="auto"/>
                                      <w:kern w:val="0"/>
                                      <w:lang w:eastAsia="en-US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  <w:p w14:paraId="19EE5EB7" w14:textId="77777777" w:rsidR="00D703E4" w:rsidRPr="009E26DC" w:rsidRDefault="00925142" w:rsidP="00D703E4">
                                  <w:pPr>
                                    <w:pStyle w:val="xmsonormal"/>
                                    <w:rPr>
                                      <w:rFonts w:asciiTheme="minorHAnsi" w:hAnsiTheme="minorHAnsi"/>
                                      <w:sz w:val="21"/>
                                      <w:szCs w:val="21"/>
                                    </w:rPr>
                                  </w:pPr>
                                  <w:r w:rsidRPr="009E26DC">
                                    <w:rPr>
                                      <w:rFonts w:asciiTheme="minorHAnsi" w:hAnsiTheme="minorHAnsi"/>
                                      <w:sz w:val="21"/>
                                      <w:szCs w:val="21"/>
                                    </w:rPr>
                                    <w:t xml:space="preserve">“Changers is an exciting </w:t>
                                  </w:r>
                                  <w:r w:rsidR="00D703E4" w:rsidRPr="009E26DC">
                                    <w:rPr>
                                      <w:rFonts w:asciiTheme="minorHAnsi" w:hAnsiTheme="minorHAnsi"/>
                                      <w:sz w:val="21"/>
                                      <w:szCs w:val="21"/>
                                    </w:rPr>
                                    <w:t>adventure.  Although it consists of waking up early, and you’re pretty tired by the end of the week.  The reward you get out of it is way better than sleep.  I like Changers because you make new friends, friends that are fellow believers in Christ.  Every time I go my relationship with God always grows.  Also, being able to help someone, and put a smile on their face is priceless</w:t>
                                  </w:r>
                                  <w:r w:rsidR="009E26DC">
                                    <w:rPr>
                                      <w:rFonts w:asciiTheme="minorHAnsi" w:hAnsiTheme="minorHAnsi"/>
                                      <w:sz w:val="21"/>
                                      <w:szCs w:val="21"/>
                                    </w:rPr>
                                    <w:t>.”    -Faith Wiley, 16</w:t>
                                  </w:r>
                                </w:p>
                                <w:p w14:paraId="68B458FC" w14:textId="77777777" w:rsidR="00D703E4" w:rsidRPr="009E26DC" w:rsidRDefault="00D703E4" w:rsidP="00D703E4">
                                  <w:pPr>
                                    <w:pStyle w:val="xmsonormal"/>
                                    <w:rPr>
                                      <w:rFonts w:asciiTheme="minorHAnsi" w:hAnsiTheme="minorHAnsi"/>
                                      <w:sz w:val="21"/>
                                      <w:szCs w:val="21"/>
                                    </w:rPr>
                                  </w:pPr>
                                  <w:r w:rsidRPr="009E26DC">
                                    <w:rPr>
                                      <w:rFonts w:asciiTheme="minorHAnsi" w:hAnsiTheme="minorHAnsi"/>
                                      <w:sz w:val="21"/>
                                      <w:szCs w:val="21"/>
                                    </w:rPr>
                                    <w:t>“The reason I like doing KY Changers is because I love to help others and I like to see the homeowners smiling faces when they get a ramp that they can use to finally be able to get out of their house, or have a roof over their head that doesn’t leak, etc.  I also love being out there spreading God’s love through work that we do and having the opportunity to spread God’s word with the homeowners.  It’s a great opportunity for people to hear about God’s word and see the love He has for them; and I encourage everyone to try it out b</w:t>
                                  </w:r>
                                  <w:r w:rsidR="009E26DC">
                                    <w:rPr>
                                      <w:rFonts w:asciiTheme="minorHAnsi" w:hAnsiTheme="minorHAnsi"/>
                                      <w:sz w:val="21"/>
                                      <w:szCs w:val="21"/>
                                    </w:rPr>
                                    <w:t>ecause you won’t regret it.”   -Josh Newton, 25</w:t>
                                  </w:r>
                                </w:p>
                                <w:p w14:paraId="69C6B8D3" w14:textId="77777777" w:rsidR="00CF2093" w:rsidRPr="00873346" w:rsidRDefault="00CF2093" w:rsidP="0037734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5A4EF431" w14:textId="77777777" w:rsidR="0027641A" w:rsidRDefault="0027641A">
            <w:pPr>
              <w:spacing w:after="160" w:line="259" w:lineRule="auto"/>
            </w:pPr>
          </w:p>
        </w:tc>
        <w:tc>
          <w:tcPr>
            <w:tcW w:w="576" w:type="dxa"/>
          </w:tcPr>
          <w:p w14:paraId="21FAEB39" w14:textId="77777777" w:rsidR="0027641A" w:rsidRDefault="0027641A">
            <w:pPr>
              <w:spacing w:after="160" w:line="259" w:lineRule="auto"/>
            </w:pPr>
          </w:p>
        </w:tc>
        <w:tc>
          <w:tcPr>
            <w:tcW w:w="576" w:type="dxa"/>
          </w:tcPr>
          <w:p w14:paraId="321EA101" w14:textId="77777777" w:rsidR="0027641A" w:rsidRDefault="0027641A">
            <w:pPr>
              <w:spacing w:after="160" w:line="259" w:lineRule="auto"/>
            </w:pPr>
          </w:p>
          <w:p w14:paraId="5C137F26" w14:textId="77777777" w:rsidR="0037734A" w:rsidRDefault="0037734A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27641A" w14:paraId="73CF02AA" w14:textId="77777777">
              <w:trPr>
                <w:trHeight w:hRule="exact" w:val="7344"/>
              </w:trPr>
              <w:tc>
                <w:tcPr>
                  <w:tcW w:w="5000" w:type="pct"/>
                </w:tcPr>
                <w:p w14:paraId="7301C232" w14:textId="77777777" w:rsidR="0027641A" w:rsidRPr="00E955DD" w:rsidRDefault="000E19DE">
                  <w:pPr>
                    <w:pStyle w:val="Heading2"/>
                    <w:spacing w:before="180"/>
                    <w:outlineLvl w:val="1"/>
                    <w:rPr>
                      <w:color w:val="3A3836" w:themeColor="background2" w:themeShade="40"/>
                      <w:sz w:val="28"/>
                      <w:szCs w:val="28"/>
                    </w:rPr>
                  </w:pPr>
                  <w:r w:rsidRPr="00E955DD">
                    <w:rPr>
                      <w:color w:val="3A3836" w:themeColor="background2" w:themeShade="40"/>
                      <w:sz w:val="28"/>
                      <w:szCs w:val="28"/>
                    </w:rPr>
                    <w:t>Do you need help making improvements to your home</w:t>
                  </w:r>
                  <w:r w:rsidR="00F022F0" w:rsidRPr="00E955DD">
                    <w:rPr>
                      <w:color w:val="3A3836" w:themeColor="background2" w:themeShade="40"/>
                      <w:sz w:val="28"/>
                      <w:szCs w:val="28"/>
                    </w:rPr>
                    <w:t>?</w:t>
                  </w:r>
                </w:p>
                <w:p w14:paraId="2583FFDC" w14:textId="77777777" w:rsidR="0037734A" w:rsidRPr="007053B0" w:rsidRDefault="0037734A" w:rsidP="007053B0">
                  <w:pPr>
                    <w:rPr>
                      <w:sz w:val="26"/>
                      <w:szCs w:val="26"/>
                    </w:rPr>
                  </w:pPr>
                  <w:r w:rsidRPr="007053B0">
                    <w:rPr>
                      <w:sz w:val="26"/>
                      <w:szCs w:val="26"/>
                    </w:rPr>
                    <w:t xml:space="preserve">Changers can provide </w:t>
                  </w:r>
                  <w:r w:rsidR="007053B0" w:rsidRPr="007053B0">
                    <w:rPr>
                      <w:sz w:val="26"/>
                      <w:szCs w:val="26"/>
                    </w:rPr>
                    <w:t>a variety of improvements. Please mark which improvements you need</w:t>
                  </w:r>
                  <w:r w:rsidRPr="007053B0">
                    <w:rPr>
                      <w:sz w:val="26"/>
                      <w:szCs w:val="26"/>
                    </w:rPr>
                    <w:t>:</w:t>
                  </w:r>
                </w:p>
                <w:p w14:paraId="7076319D" w14:textId="0DB25CA9" w:rsidR="0037734A" w:rsidRPr="007053B0" w:rsidRDefault="0037734A" w:rsidP="00E955D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015A439C" w14:textId="77777777" w:rsidR="0037734A" w:rsidRPr="007053B0" w:rsidRDefault="00CF2093" w:rsidP="00E955D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7053B0">
                    <w:rPr>
                      <w:sz w:val="26"/>
                      <w:szCs w:val="26"/>
                    </w:rPr>
                    <w:t xml:space="preserve">□ </w:t>
                  </w:r>
                  <w:r w:rsidR="0037734A" w:rsidRPr="007053B0">
                    <w:rPr>
                      <w:sz w:val="26"/>
                      <w:szCs w:val="26"/>
                    </w:rPr>
                    <w:t>Painting</w:t>
                  </w:r>
                </w:p>
                <w:p w14:paraId="7EE0569D" w14:textId="77777777" w:rsidR="0037734A" w:rsidRPr="007053B0" w:rsidRDefault="00CF2093" w:rsidP="00E955D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7053B0">
                    <w:rPr>
                      <w:sz w:val="26"/>
                      <w:szCs w:val="26"/>
                    </w:rPr>
                    <w:t xml:space="preserve">□ </w:t>
                  </w:r>
                  <w:r w:rsidR="0037734A" w:rsidRPr="007053B0">
                    <w:rPr>
                      <w:sz w:val="26"/>
                      <w:szCs w:val="26"/>
                    </w:rPr>
                    <w:t>Deck construction</w:t>
                  </w:r>
                </w:p>
                <w:p w14:paraId="7F67C5E9" w14:textId="77777777" w:rsidR="0037734A" w:rsidRPr="007053B0" w:rsidRDefault="00CF2093" w:rsidP="00E955D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7053B0">
                    <w:rPr>
                      <w:sz w:val="26"/>
                      <w:szCs w:val="26"/>
                    </w:rPr>
                    <w:t xml:space="preserve">□ </w:t>
                  </w:r>
                  <w:r w:rsidR="0037734A" w:rsidRPr="007053B0">
                    <w:rPr>
                      <w:sz w:val="26"/>
                      <w:szCs w:val="26"/>
                    </w:rPr>
                    <w:t>Ramp construction</w:t>
                  </w:r>
                </w:p>
                <w:p w14:paraId="4B207135" w14:textId="77777777" w:rsidR="0037734A" w:rsidRPr="007053B0" w:rsidRDefault="00CF2093" w:rsidP="00E955D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7053B0">
                    <w:rPr>
                      <w:sz w:val="26"/>
                      <w:szCs w:val="26"/>
                    </w:rPr>
                    <w:t xml:space="preserve">□ </w:t>
                  </w:r>
                  <w:r w:rsidR="0037734A" w:rsidRPr="007053B0">
                    <w:rPr>
                      <w:sz w:val="26"/>
                      <w:szCs w:val="26"/>
                    </w:rPr>
                    <w:t>Siding</w:t>
                  </w:r>
                </w:p>
                <w:p w14:paraId="36A3D7F2" w14:textId="77777777" w:rsidR="0037734A" w:rsidRPr="007053B0" w:rsidRDefault="00CF2093" w:rsidP="00E955D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7053B0">
                    <w:rPr>
                      <w:sz w:val="26"/>
                      <w:szCs w:val="26"/>
                    </w:rPr>
                    <w:t xml:space="preserve">□ </w:t>
                  </w:r>
                  <w:r w:rsidR="0037734A" w:rsidRPr="007053B0">
                    <w:rPr>
                      <w:sz w:val="26"/>
                      <w:szCs w:val="26"/>
                    </w:rPr>
                    <w:t>Landscaping</w:t>
                  </w:r>
                </w:p>
                <w:p w14:paraId="46A022A6" w14:textId="77777777" w:rsidR="0037734A" w:rsidRPr="007053B0" w:rsidRDefault="00CF2093" w:rsidP="00E955D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7053B0">
                    <w:rPr>
                      <w:sz w:val="26"/>
                      <w:szCs w:val="26"/>
                    </w:rPr>
                    <w:t xml:space="preserve">□ </w:t>
                  </w:r>
                  <w:r w:rsidR="0037734A" w:rsidRPr="007053B0">
                    <w:rPr>
                      <w:sz w:val="26"/>
                      <w:szCs w:val="26"/>
                    </w:rPr>
                    <w:t>Window improvements</w:t>
                  </w:r>
                </w:p>
                <w:p w14:paraId="085E1BF1" w14:textId="77777777" w:rsidR="0037734A" w:rsidRDefault="007053B0" w:rsidP="00E955D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7053B0">
                    <w:rPr>
                      <w:sz w:val="26"/>
                      <w:szCs w:val="26"/>
                    </w:rPr>
                    <w:t>□ Other</w:t>
                  </w:r>
                </w:p>
                <w:p w14:paraId="1D6293AA" w14:textId="77777777" w:rsidR="007053B0" w:rsidRPr="007053B0" w:rsidRDefault="007053B0" w:rsidP="007053B0">
                  <w:pPr>
                    <w:rPr>
                      <w:sz w:val="26"/>
                      <w:szCs w:val="26"/>
                    </w:rPr>
                  </w:pPr>
                </w:p>
                <w:p w14:paraId="69C7B38D" w14:textId="77777777" w:rsidR="0027641A" w:rsidRPr="009B22D0" w:rsidRDefault="000E19DE" w:rsidP="007053B0">
                  <w:pPr>
                    <w:spacing w:after="200"/>
                    <w:rPr>
                      <w:b/>
                      <w:sz w:val="22"/>
                      <w:szCs w:val="22"/>
                    </w:rPr>
                  </w:pPr>
                  <w:r w:rsidRPr="009B22D0">
                    <w:rPr>
                      <w:b/>
                      <w:sz w:val="22"/>
                      <w:szCs w:val="22"/>
                    </w:rPr>
                    <w:t>If you would like to be considered by Kentucky Changers, please complete this application and mail to:</w:t>
                  </w:r>
                </w:p>
                <w:p w14:paraId="2D401D69" w14:textId="77777777" w:rsidR="00E955DD" w:rsidRDefault="00E955DD" w:rsidP="007053B0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Homeowner Project Application</w:t>
                  </w:r>
                </w:p>
                <w:p w14:paraId="1D3DF2DC" w14:textId="5E2F9C86" w:rsidR="00CD36D1" w:rsidRPr="00CD36D1" w:rsidRDefault="00E955DD" w:rsidP="00CD36D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c/o </w:t>
                  </w:r>
                  <w:r w:rsidR="004B66FE">
                    <w:rPr>
                      <w:sz w:val="22"/>
                      <w:szCs w:val="22"/>
                    </w:rPr>
                    <w:t>Lake Cumberland Baptist Association</w:t>
                  </w:r>
                </w:p>
                <w:p w14:paraId="6C9A971E" w14:textId="77777777" w:rsidR="00CD36D1" w:rsidRPr="00CD36D1" w:rsidRDefault="00CD36D1" w:rsidP="00CD36D1">
                  <w:pPr>
                    <w:rPr>
                      <w:sz w:val="22"/>
                      <w:szCs w:val="22"/>
                    </w:rPr>
                  </w:pPr>
                  <w:r w:rsidRPr="00CD36D1">
                    <w:rPr>
                      <w:sz w:val="22"/>
                      <w:szCs w:val="22"/>
                    </w:rPr>
                    <w:t>45 Parkers Mill Rd</w:t>
                  </w:r>
                </w:p>
                <w:p w14:paraId="01A458C2" w14:textId="77777777" w:rsidR="00CD36D1" w:rsidRPr="00CD36D1" w:rsidRDefault="00CD36D1" w:rsidP="00CD36D1">
                  <w:pPr>
                    <w:rPr>
                      <w:sz w:val="22"/>
                      <w:szCs w:val="22"/>
                    </w:rPr>
                  </w:pPr>
                  <w:r w:rsidRPr="00CD36D1">
                    <w:rPr>
                      <w:sz w:val="22"/>
                      <w:szCs w:val="22"/>
                    </w:rPr>
                    <w:t>Somerset, KY 42501</w:t>
                  </w:r>
                </w:p>
                <w:p w14:paraId="18EDAB86" w14:textId="77777777" w:rsidR="00CD36D1" w:rsidRPr="00CD36D1" w:rsidRDefault="00CD36D1" w:rsidP="00CD36D1">
                  <w:pPr>
                    <w:rPr>
                      <w:sz w:val="22"/>
                      <w:szCs w:val="22"/>
                    </w:rPr>
                  </w:pPr>
                  <w:r w:rsidRPr="00CD36D1">
                    <w:rPr>
                      <w:sz w:val="22"/>
                      <w:szCs w:val="22"/>
                    </w:rPr>
                    <w:t>606-678-4465</w:t>
                  </w:r>
                </w:p>
                <w:p w14:paraId="61081FEC" w14:textId="70D9EB20" w:rsidR="005261BE" w:rsidRPr="00387624" w:rsidRDefault="00CD36D1" w:rsidP="00CD36D1">
                  <w:pPr>
                    <w:rPr>
                      <w:sz w:val="22"/>
                      <w:szCs w:val="22"/>
                    </w:rPr>
                  </w:pPr>
                  <w:r w:rsidRPr="00CD36D1">
                    <w:rPr>
                      <w:sz w:val="22"/>
                      <w:szCs w:val="22"/>
                    </w:rPr>
                    <w:t>pulaskiba@windstream.net</w:t>
                  </w:r>
                </w:p>
                <w:p w14:paraId="0FBD7F72" w14:textId="77777777" w:rsidR="005261BE" w:rsidRDefault="005261BE">
                  <w:pPr>
                    <w:spacing w:after="200" w:line="264" w:lineRule="auto"/>
                  </w:pPr>
                </w:p>
              </w:tc>
            </w:tr>
            <w:tr w:rsidR="0027641A" w14:paraId="6E2CD5CC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67A6342F" w14:textId="77777777" w:rsidR="0027641A" w:rsidRDefault="0027641A"/>
              </w:tc>
            </w:tr>
            <w:tr w:rsidR="0027641A" w14:paraId="773833F1" w14:textId="77777777">
              <w:trPr>
                <w:trHeight w:hRule="exact" w:val="3168"/>
              </w:trPr>
              <w:tc>
                <w:tcPr>
                  <w:tcW w:w="5000" w:type="pct"/>
                </w:tcPr>
                <w:p w14:paraId="4912F46F" w14:textId="77777777" w:rsidR="0027641A" w:rsidRDefault="00F022F0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F8DEEA7" wp14:editId="03097A67">
                        <wp:extent cx="2562225" cy="1933575"/>
                        <wp:effectExtent l="0" t="0" r="9525" b="952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dBusinessSet_image2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9335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2D9ACA" w14:textId="77777777" w:rsidR="0027641A" w:rsidRDefault="0027641A">
            <w:pPr>
              <w:spacing w:after="160" w:line="259" w:lineRule="auto"/>
            </w:pPr>
          </w:p>
        </w:tc>
        <w:tc>
          <w:tcPr>
            <w:tcW w:w="576" w:type="dxa"/>
          </w:tcPr>
          <w:p w14:paraId="6A980322" w14:textId="77777777" w:rsidR="0027641A" w:rsidRDefault="0027641A">
            <w:pPr>
              <w:spacing w:after="160" w:line="259" w:lineRule="auto"/>
            </w:pPr>
          </w:p>
        </w:tc>
        <w:tc>
          <w:tcPr>
            <w:tcW w:w="540" w:type="dxa"/>
          </w:tcPr>
          <w:p w14:paraId="64BD21B1" w14:textId="77777777" w:rsidR="0027641A" w:rsidRDefault="0027641A">
            <w:pPr>
              <w:spacing w:after="160" w:line="259" w:lineRule="auto"/>
            </w:pPr>
          </w:p>
        </w:tc>
        <w:tc>
          <w:tcPr>
            <w:tcW w:w="4068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68"/>
            </w:tblGrid>
            <w:tr w:rsidR="0027641A" w14:paraId="2A8A3398" w14:textId="77777777" w:rsidTr="00155653">
              <w:trPr>
                <w:trHeight w:hRule="exact" w:val="7110"/>
              </w:trPr>
              <w:tc>
                <w:tcPr>
                  <w:tcW w:w="5000" w:type="pct"/>
                </w:tcPr>
                <w:p w14:paraId="46C2642F" w14:textId="77777777" w:rsidR="0027641A" w:rsidRDefault="0027641A">
                  <w:pPr>
                    <w:spacing w:after="200" w:line="264" w:lineRule="auto"/>
                  </w:pPr>
                </w:p>
              </w:tc>
            </w:tr>
            <w:tr w:rsidR="0027641A" w14:paraId="3B6EA05D" w14:textId="77777777" w:rsidTr="00413357">
              <w:trPr>
                <w:trHeight w:hRule="exact" w:val="1080"/>
              </w:trPr>
              <w:tc>
                <w:tcPr>
                  <w:tcW w:w="5000" w:type="pct"/>
                </w:tcPr>
                <w:p w14:paraId="12EA23DD" w14:textId="77777777" w:rsidR="0027641A" w:rsidRDefault="00155653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5408" behindDoc="0" locked="0" layoutInCell="1" allowOverlap="1" wp14:anchorId="1DA96D1B" wp14:editId="07CB5452">
                            <wp:simplePos x="0" y="0"/>
                            <wp:positionH relativeFrom="column">
                              <wp:posOffset>81915</wp:posOffset>
                            </wp:positionH>
                            <wp:positionV relativeFrom="paragraph">
                              <wp:posOffset>-4324350</wp:posOffset>
                            </wp:positionV>
                            <wp:extent cx="2476500" cy="5038725"/>
                            <wp:effectExtent l="0" t="0" r="19050" b="28575"/>
                            <wp:wrapNone/>
                            <wp:docPr id="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76500" cy="50387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92D05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30094E4" w14:textId="77777777" w:rsidR="002A6514" w:rsidRDefault="00925AB5" w:rsidP="00772BCC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74F4B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Application</w:t>
                                        </w:r>
                                      </w:p>
                                      <w:p w14:paraId="685CAE71" w14:textId="77777777" w:rsidR="00A021E2" w:rsidRPr="00374F4B" w:rsidRDefault="00A021E2" w:rsidP="00772BCC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469D070F" w14:textId="77777777" w:rsidR="00925AB5" w:rsidRDefault="00925AB5">
                                        <w:r>
                                          <w:t>__________________________________</w:t>
                                        </w:r>
                                      </w:p>
                                      <w:p w14:paraId="11249468" w14:textId="77777777" w:rsidR="00925AB5" w:rsidRPr="00413357" w:rsidRDefault="00925AB5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>Name</w:t>
                                        </w:r>
                                      </w:p>
                                      <w:p w14:paraId="435E17F9" w14:textId="77777777" w:rsidR="00925AB5" w:rsidRDefault="00925AB5">
                                        <w:r>
                                          <w:t>__________________________________</w:t>
                                        </w:r>
                                      </w:p>
                                      <w:p w14:paraId="0BCA7C29" w14:textId="77777777" w:rsidR="00925AB5" w:rsidRPr="00413357" w:rsidRDefault="00925AB5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>Address</w:t>
                                        </w:r>
                                      </w:p>
                                      <w:p w14:paraId="7209D60E" w14:textId="77777777" w:rsidR="00925AB5" w:rsidRDefault="00925AB5">
                                        <w:r>
                                          <w:t>__________________________________</w:t>
                                        </w:r>
                                      </w:p>
                                      <w:p w14:paraId="7E65DAE2" w14:textId="77777777" w:rsidR="00925AB5" w:rsidRPr="00413357" w:rsidRDefault="00925AB5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>City</w:t>
                                        </w: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ab/>
                                        </w:r>
                                        <w:r w:rsid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                     State   </w:t>
                                        </w: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 Zip Code</w:t>
                                        </w:r>
                                      </w:p>
                                      <w:p w14:paraId="248AFD6D" w14:textId="77777777" w:rsidR="00925AB5" w:rsidRDefault="00925AB5">
                                        <w:r>
                                          <w:t>__________________________________</w:t>
                                        </w:r>
                                      </w:p>
                                      <w:p w14:paraId="0328F2AD" w14:textId="77777777" w:rsidR="00925AB5" w:rsidRPr="00413357" w:rsidRDefault="00925AB5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>Phone Number</w:t>
                                        </w:r>
                                      </w:p>
                                      <w:p w14:paraId="54F2938A" w14:textId="77777777" w:rsidR="00925AB5" w:rsidRPr="00413357" w:rsidRDefault="00925AB5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Do you own and live in your home? </w:t>
                                        </w:r>
                                        <w:r w:rsidR="008F69C2"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br/>
                                          <w:t xml:space="preserve">□ </w:t>
                                        </w: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Yes </w:t>
                                        </w:r>
                                        <w:r w:rsidR="008F69C2"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   </w:t>
                                        </w: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8F69C2"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□ </w:t>
                                        </w: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>No</w:t>
                                        </w:r>
                                      </w:p>
                                      <w:p w14:paraId="7912F3EB" w14:textId="77777777" w:rsidR="00925AB5" w:rsidRPr="00413357" w:rsidRDefault="00925AB5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413357">
                                          <w:rPr>
                                            <w:sz w:val="22"/>
                                            <w:szCs w:val="22"/>
                                          </w:rPr>
                                          <w:t>Briefly describe the type of work you are requesting.</w:t>
                                        </w:r>
                                      </w:p>
                                      <w:p w14:paraId="67246698" w14:textId="77777777" w:rsidR="00925AB5" w:rsidRDefault="00925AB5">
                                        <w:r>
                                          <w:t>__________________________________</w:t>
                                        </w:r>
                                      </w:p>
                                      <w:p w14:paraId="7A80C888" w14:textId="77777777" w:rsidR="00925AB5" w:rsidRDefault="00925AB5"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</w:r>
                                        <w:r>
                                          <w:softHyphen/>
                                          <w:t>__________________________________</w:t>
                                        </w:r>
                                      </w:p>
                                      <w:p w14:paraId="3999F827" w14:textId="77777777" w:rsidR="00925AB5" w:rsidRDefault="00925AB5">
                                        <w:r>
                                          <w:t>__________________________________</w:t>
                                        </w:r>
                                      </w:p>
                                      <w:p w14:paraId="62D1B5A0" w14:textId="77777777" w:rsidR="00925AB5" w:rsidRDefault="00925AB5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A96D1B" id="_x0000_s1027" type="#_x0000_t202" style="position:absolute;margin-left:6.45pt;margin-top:-340.5pt;width:195pt;height:39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" strokecolor="#92d050" strokeweight="1pt">
                            <v:textbox>
                              <w:txbxContent>
                                <w:p w14:paraId="230094E4" w14:textId="77777777" w:rsidR="002A6514" w:rsidRDefault="00925AB5" w:rsidP="00772BC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74F4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Application</w:t>
                                  </w:r>
                                </w:p>
                                <w:p w14:paraId="685CAE71" w14:textId="77777777" w:rsidR="00A021E2" w:rsidRPr="00374F4B" w:rsidRDefault="00A021E2" w:rsidP="00772BC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69D070F" w14:textId="77777777" w:rsidR="00925AB5" w:rsidRDefault="00925AB5">
                                  <w:r>
                                    <w:t>__________________________________</w:t>
                                  </w:r>
                                </w:p>
                                <w:p w14:paraId="11249468" w14:textId="77777777" w:rsidR="00925AB5" w:rsidRPr="00413357" w:rsidRDefault="00925AB5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>Name</w:t>
                                  </w:r>
                                </w:p>
                                <w:p w14:paraId="435E17F9" w14:textId="77777777" w:rsidR="00925AB5" w:rsidRDefault="00925AB5">
                                  <w:r>
                                    <w:t>__________________________________</w:t>
                                  </w:r>
                                </w:p>
                                <w:p w14:paraId="0BCA7C29" w14:textId="77777777" w:rsidR="00925AB5" w:rsidRPr="00413357" w:rsidRDefault="00925AB5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>Address</w:t>
                                  </w:r>
                                </w:p>
                                <w:p w14:paraId="7209D60E" w14:textId="77777777" w:rsidR="00925AB5" w:rsidRDefault="00925AB5">
                                  <w:r>
                                    <w:t>__________________________________</w:t>
                                  </w:r>
                                </w:p>
                                <w:p w14:paraId="7E65DAE2" w14:textId="77777777" w:rsidR="00925AB5" w:rsidRPr="00413357" w:rsidRDefault="00925AB5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>City</w:t>
                                  </w: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413357">
                                    <w:rPr>
                                      <w:sz w:val="22"/>
                                      <w:szCs w:val="22"/>
                                    </w:rPr>
                                    <w:t xml:space="preserve">                      State   </w:t>
                                  </w: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 xml:space="preserve">  Zip Code</w:t>
                                  </w:r>
                                </w:p>
                                <w:p w14:paraId="248AFD6D" w14:textId="77777777" w:rsidR="00925AB5" w:rsidRDefault="00925AB5">
                                  <w:r>
                                    <w:t>__________________________________</w:t>
                                  </w:r>
                                </w:p>
                                <w:p w14:paraId="0328F2AD" w14:textId="77777777" w:rsidR="00925AB5" w:rsidRPr="00413357" w:rsidRDefault="00925AB5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>Phone Number</w:t>
                                  </w:r>
                                </w:p>
                                <w:p w14:paraId="54F2938A" w14:textId="77777777" w:rsidR="00925AB5" w:rsidRPr="00413357" w:rsidRDefault="00925AB5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 xml:space="preserve">Do you own and live in your home? </w:t>
                                  </w:r>
                                  <w:r w:rsidR="008F69C2" w:rsidRPr="00413357">
                                    <w:rPr>
                                      <w:sz w:val="22"/>
                                      <w:szCs w:val="22"/>
                                    </w:rPr>
                                    <w:br/>
                                    <w:t xml:space="preserve">□ </w:t>
                                  </w: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 xml:space="preserve">Yes </w:t>
                                  </w:r>
                                  <w:r w:rsidR="008F69C2" w:rsidRPr="00413357">
                                    <w:rPr>
                                      <w:sz w:val="22"/>
                                      <w:szCs w:val="22"/>
                                    </w:rPr>
                                    <w:t xml:space="preserve">    </w:t>
                                  </w: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F69C2" w:rsidRPr="00413357">
                                    <w:rPr>
                                      <w:sz w:val="22"/>
                                      <w:szCs w:val="22"/>
                                    </w:rPr>
                                    <w:t xml:space="preserve">□ </w:t>
                                  </w: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>No</w:t>
                                  </w:r>
                                </w:p>
                                <w:p w14:paraId="7912F3EB" w14:textId="77777777" w:rsidR="00925AB5" w:rsidRPr="00413357" w:rsidRDefault="00925AB5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13357">
                                    <w:rPr>
                                      <w:sz w:val="22"/>
                                      <w:szCs w:val="22"/>
                                    </w:rPr>
                                    <w:t>Briefly describe the type of work you are requesting.</w:t>
                                  </w:r>
                                </w:p>
                                <w:p w14:paraId="67246698" w14:textId="77777777" w:rsidR="00925AB5" w:rsidRDefault="00925AB5">
                                  <w:r>
                                    <w:t>__________________________________</w:t>
                                  </w:r>
                                </w:p>
                                <w:p w14:paraId="7A80C888" w14:textId="77777777" w:rsidR="00925AB5" w:rsidRDefault="00925AB5"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  <w:t>__________________________________</w:t>
                                  </w:r>
                                </w:p>
                                <w:p w14:paraId="3999F827" w14:textId="77777777" w:rsidR="00925AB5" w:rsidRDefault="00925AB5">
                                  <w:r>
                                    <w:t>__________________________________</w:t>
                                  </w:r>
                                </w:p>
                                <w:p w14:paraId="62D1B5A0" w14:textId="77777777" w:rsidR="00925AB5" w:rsidRDefault="00925AB5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27641A" w14:paraId="08616C22" w14:textId="77777777" w:rsidTr="00413357">
              <w:trPr>
                <w:trHeight w:hRule="exact" w:val="3168"/>
              </w:trPr>
              <w:tc>
                <w:tcPr>
                  <w:tcW w:w="5000" w:type="pct"/>
                  <w:shd w:val="clear" w:color="auto" w:fill="auto"/>
                </w:tcPr>
                <w:p w14:paraId="1E0AE9C7" w14:textId="77777777" w:rsidR="004B716A" w:rsidRDefault="004B716A" w:rsidP="007270F4">
                  <w:pPr>
                    <w:pStyle w:val="BlockText2"/>
                  </w:pPr>
                </w:p>
                <w:p w14:paraId="23B7308A" w14:textId="77777777" w:rsidR="0027641A" w:rsidRPr="00413357" w:rsidRDefault="007270F4" w:rsidP="007270F4">
                  <w:pPr>
                    <w:pStyle w:val="BlockText2"/>
                    <w:rPr>
                      <w:color w:val="auto"/>
                    </w:rPr>
                  </w:pPr>
                  <w:r w:rsidRPr="00413357">
                    <w:rPr>
                      <w:color w:val="auto"/>
                    </w:rPr>
                    <w:t>Kentucky Changers will make final decisions regarding which pro</w:t>
                  </w:r>
                  <w:r w:rsidR="006232E2" w:rsidRPr="00413357">
                    <w:rPr>
                      <w:color w:val="auto"/>
                    </w:rPr>
                    <w:t>jects will be selected</w:t>
                  </w:r>
                  <w:r w:rsidR="00352ADD" w:rsidRPr="00413357">
                    <w:rPr>
                      <w:color w:val="auto"/>
                    </w:rPr>
                    <w:t xml:space="preserve"> based on project size, difficulty, and other factors.</w:t>
                  </w:r>
                </w:p>
                <w:p w14:paraId="45CDEF48" w14:textId="77777777" w:rsidR="007270F4" w:rsidRPr="002A5B9E" w:rsidRDefault="007270F4" w:rsidP="007270F4">
                  <w:pPr>
                    <w:pStyle w:val="BlockText2"/>
                    <w:rPr>
                      <w:b/>
                      <w:i/>
                    </w:rPr>
                  </w:pPr>
                  <w:r w:rsidRPr="00413357">
                    <w:rPr>
                      <w:b/>
                      <w:i/>
                      <w:color w:val="auto"/>
                    </w:rPr>
                    <w:t>Kentucky Changers cannot work on any home where a registered sex offender is living.</w:t>
                  </w:r>
                </w:p>
              </w:tc>
            </w:tr>
          </w:tbl>
          <w:p w14:paraId="1C7E1910" w14:textId="77777777" w:rsidR="0027641A" w:rsidRDefault="0027641A">
            <w:pPr>
              <w:spacing w:after="160" w:line="259" w:lineRule="auto"/>
            </w:pPr>
          </w:p>
        </w:tc>
      </w:tr>
    </w:tbl>
    <w:p w14:paraId="4EFF592E" w14:textId="77777777" w:rsidR="0027641A" w:rsidRDefault="0027641A">
      <w:pPr>
        <w:pStyle w:val="NoSpacing"/>
      </w:pPr>
    </w:p>
    <w:sectPr w:rsidR="0027641A" w:rsidSect="00D258EE">
      <w:pgSz w:w="15840" w:h="12240" w:orient="landscape"/>
      <w:pgMar w:top="720" w:right="576" w:bottom="36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1DC"/>
    <w:rsid w:val="00021468"/>
    <w:rsid w:val="000411B0"/>
    <w:rsid w:val="000E19DE"/>
    <w:rsid w:val="00155653"/>
    <w:rsid w:val="001D1B57"/>
    <w:rsid w:val="001D6E93"/>
    <w:rsid w:val="0026080E"/>
    <w:rsid w:val="0027641A"/>
    <w:rsid w:val="002A5B9E"/>
    <w:rsid w:val="002A6514"/>
    <w:rsid w:val="002C3C19"/>
    <w:rsid w:val="00352ADD"/>
    <w:rsid w:val="00374F4B"/>
    <w:rsid w:val="0037734A"/>
    <w:rsid w:val="00387624"/>
    <w:rsid w:val="003B498A"/>
    <w:rsid w:val="003F00B7"/>
    <w:rsid w:val="003F5C65"/>
    <w:rsid w:val="004023F3"/>
    <w:rsid w:val="00413357"/>
    <w:rsid w:val="00417241"/>
    <w:rsid w:val="004B66FE"/>
    <w:rsid w:val="004B716A"/>
    <w:rsid w:val="004B75B8"/>
    <w:rsid w:val="005261BE"/>
    <w:rsid w:val="00540060"/>
    <w:rsid w:val="00554E94"/>
    <w:rsid w:val="0059127B"/>
    <w:rsid w:val="005F47E7"/>
    <w:rsid w:val="0060279F"/>
    <w:rsid w:val="006232E2"/>
    <w:rsid w:val="0064291C"/>
    <w:rsid w:val="006B6364"/>
    <w:rsid w:val="006E2D5B"/>
    <w:rsid w:val="007053B0"/>
    <w:rsid w:val="007270F4"/>
    <w:rsid w:val="00772639"/>
    <w:rsid w:val="00772BCC"/>
    <w:rsid w:val="007D30FD"/>
    <w:rsid w:val="00873346"/>
    <w:rsid w:val="00890D84"/>
    <w:rsid w:val="008F69C2"/>
    <w:rsid w:val="00925142"/>
    <w:rsid w:val="00925AB5"/>
    <w:rsid w:val="0092630D"/>
    <w:rsid w:val="009B22D0"/>
    <w:rsid w:val="009C4E30"/>
    <w:rsid w:val="009E26DC"/>
    <w:rsid w:val="00A021E2"/>
    <w:rsid w:val="00A76CF8"/>
    <w:rsid w:val="00AB586C"/>
    <w:rsid w:val="00B012F4"/>
    <w:rsid w:val="00C1309A"/>
    <w:rsid w:val="00C63A6D"/>
    <w:rsid w:val="00C9394C"/>
    <w:rsid w:val="00CD36D1"/>
    <w:rsid w:val="00CF2093"/>
    <w:rsid w:val="00D258EE"/>
    <w:rsid w:val="00D26DA2"/>
    <w:rsid w:val="00D44CC2"/>
    <w:rsid w:val="00D703E4"/>
    <w:rsid w:val="00DA199D"/>
    <w:rsid w:val="00E271DC"/>
    <w:rsid w:val="00E955DD"/>
    <w:rsid w:val="00EA4C14"/>
    <w:rsid w:val="00F022F0"/>
    <w:rsid w:val="00FF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3C33F7"/>
  <w15:chartTrackingRefBased/>
  <w15:docId w15:val="{363C3EE1-53DC-463F-AC97-0976F315F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character" w:customStyle="1" w:styleId="NoSpacingChar">
    <w:name w:val="No Spacing Char"/>
    <w:basedOn w:val="DefaultParagraphFont"/>
    <w:link w:val="NoSpacing"/>
    <w:uiPriority w:val="1"/>
    <w:rsid w:val="007D30FD"/>
  </w:style>
  <w:style w:type="paragraph" w:customStyle="1" w:styleId="xmsonormal">
    <w:name w:val="x_msonormal"/>
    <w:basedOn w:val="Normal"/>
    <w:rsid w:val="00D70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ah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DDF2172F02C475980ABE300EB6CF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E00AE-6237-4B50-B899-147BD409D14C}"/>
      </w:docPartPr>
      <w:docPartBody>
        <w:p w:rsidR="006F6125" w:rsidRDefault="006F6125">
          <w:pPr>
            <w:pStyle w:val="1DDF2172F02C475980ABE300EB6CF8B9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125"/>
    <w:rsid w:val="00031366"/>
    <w:rsid w:val="004A4D88"/>
    <w:rsid w:val="006F6125"/>
    <w:rsid w:val="00923501"/>
    <w:rsid w:val="00A46933"/>
    <w:rsid w:val="00C6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DDF2172F02C475980ABE300EB6CF8B9">
    <w:name w:val="1DDF2172F02C475980ABE300EB6CF8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59D3DC1B77A8459D7759E381F46F07" ma:contentTypeVersion="15" ma:contentTypeDescription="Create a new document." ma:contentTypeScope="" ma:versionID="2b74c930f043fa3d4552dc39e4fed910">
  <xsd:schema xmlns:xsd="http://www.w3.org/2001/XMLSchema" xmlns:xs="http://www.w3.org/2001/XMLSchema" xmlns:p="http://schemas.microsoft.com/office/2006/metadata/properties" xmlns:ns1="http://schemas.microsoft.com/sharepoint/v3" xmlns:ns2="b4302703-15da-4287-8650-52ca1881c0f9" xmlns:ns3="f2822e25-a14c-4839-9aa3-2232bfd3772c" targetNamespace="http://schemas.microsoft.com/office/2006/metadata/properties" ma:root="true" ma:fieldsID="648746a54f066a3686157cab84fa97ee" ns1:_="" ns2:_="" ns3:_="">
    <xsd:import namespace="http://schemas.microsoft.com/sharepoint/v3"/>
    <xsd:import namespace="b4302703-15da-4287-8650-52ca1881c0f9"/>
    <xsd:import namespace="f2822e25-a14c-4839-9aa3-2232bfd377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02703-15da-4287-8650-52ca1881c0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22e25-a14c-4839-9aa3-2232bfd377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E28CC-E578-41B4-9E30-D7A5BDDD7FA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977A889-F293-435D-98F3-73921E5464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57C419-80D6-4A9A-A8EA-EB053A92C1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302703-15da-4287-8650-52ca1881c0f9"/>
    <ds:schemaRef ds:uri="f2822e25-a14c-4839-9aa3-2232bfd377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2E57D0-A352-4CC8-B58D-C25680BBD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Cumberland Baptist Association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Leah</dc:creator>
  <cp:keywords/>
  <cp:lastModifiedBy>pulaskiba@windstream.net</cp:lastModifiedBy>
  <cp:revision>2</cp:revision>
  <cp:lastPrinted>2022-03-10T23:42:00Z</cp:lastPrinted>
  <dcterms:created xsi:type="dcterms:W3CDTF">2022-03-10T23:46:00Z</dcterms:created>
  <dcterms:modified xsi:type="dcterms:W3CDTF">2022-03-10T23:46:00Z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  <property fmtid="{D5CDD505-2E9C-101B-9397-08002B2CF9AE}" pid="3" name="ContentTypeId">
    <vt:lpwstr>0x0101008159D3DC1B77A8459D7759E381F46F07</vt:lpwstr>
  </property>
</Properties>
</file>